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1BD96" w14:textId="77777777" w:rsidR="00DD1FC9" w:rsidRPr="009E5D98" w:rsidRDefault="00DD1FC9">
      <w:pPr>
        <w:pStyle w:val="a3"/>
        <w:rPr>
          <w:color w:val="0066CC"/>
          <w:spacing w:val="0"/>
        </w:rPr>
      </w:pPr>
      <w:r w:rsidRPr="009E5D98">
        <w:rPr>
          <w:rFonts w:ascii="ＭＳ ゴシック" w:eastAsia="ＭＳ ゴシック" w:hAnsi="ＭＳ ゴシック" w:cs="ＭＳ ゴシック" w:hint="eastAsia"/>
          <w:color w:val="0066CC"/>
        </w:rPr>
        <w:t xml:space="preserve">　</w:t>
      </w:r>
    </w:p>
    <w:p w14:paraId="04F2CEF4" w14:textId="77777777" w:rsidR="00DD1FC9" w:rsidRPr="009E5D98" w:rsidRDefault="00DD1FC9">
      <w:pPr>
        <w:pStyle w:val="a3"/>
        <w:spacing w:line="110" w:lineRule="exact"/>
        <w:rPr>
          <w:color w:val="0066CC"/>
          <w:spacing w:val="0"/>
        </w:rPr>
      </w:pPr>
    </w:p>
    <w:tbl>
      <w:tblPr>
        <w:tblW w:w="0" w:type="auto"/>
        <w:tblInd w:w="29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40"/>
        <w:gridCol w:w="480"/>
        <w:gridCol w:w="2899"/>
        <w:gridCol w:w="1418"/>
        <w:gridCol w:w="3119"/>
      </w:tblGrid>
      <w:tr w:rsidR="00344AF3" w:rsidRPr="00344AF3" w14:paraId="145FA8E7" w14:textId="77777777" w:rsidTr="008A0BDB">
        <w:trPr>
          <w:cantSplit/>
          <w:trHeight w:hRule="exact" w:val="438"/>
        </w:trPr>
        <w:tc>
          <w:tcPr>
            <w:tcW w:w="1920" w:type="dxa"/>
            <w:gridSpan w:val="2"/>
            <w:tcBorders>
              <w:top w:val="single" w:sz="4" w:space="0" w:color="0066CC"/>
              <w:left w:val="single" w:sz="4" w:space="0" w:color="548DD4" w:themeColor="text2" w:themeTint="99"/>
              <w:bottom w:val="single" w:sz="4" w:space="0" w:color="2C778C"/>
              <w:right w:val="single" w:sz="4" w:space="0" w:color="0066CC"/>
            </w:tcBorders>
          </w:tcPr>
          <w:p w14:paraId="71FA279A" w14:textId="77777777" w:rsidR="004C6A53" w:rsidRPr="00344AF3" w:rsidRDefault="004C6A53">
            <w:pPr>
              <w:pStyle w:val="a3"/>
              <w:spacing w:before="111"/>
              <w:rPr>
                <w:spacing w:val="0"/>
              </w:rPr>
            </w:pPr>
            <w:r w:rsidRPr="00344AF3">
              <w:rPr>
                <w:rFonts w:cs="Times New Roman"/>
                <w:spacing w:val="4"/>
              </w:rPr>
              <w:t xml:space="preserve"> </w:t>
            </w:r>
            <w:r w:rsidRPr="00344AF3">
              <w:rPr>
                <w:rFonts w:ascii="ＭＳ 明朝" w:hAnsi="ＭＳ 明朝" w:hint="eastAsia"/>
              </w:rPr>
              <w:t>※※第　　　号</w:t>
            </w:r>
          </w:p>
        </w:tc>
        <w:tc>
          <w:tcPr>
            <w:tcW w:w="7436" w:type="dxa"/>
            <w:gridSpan w:val="3"/>
            <w:tcBorders>
              <w:top w:val="nil"/>
              <w:left w:val="single" w:sz="4" w:space="0" w:color="0066CC"/>
              <w:bottom w:val="single" w:sz="4" w:space="0" w:color="2C778C"/>
            </w:tcBorders>
          </w:tcPr>
          <w:p w14:paraId="24CE2B4B" w14:textId="77777777" w:rsidR="004C6A53" w:rsidRPr="00344AF3" w:rsidRDefault="004C6A53" w:rsidP="006339C7">
            <w:pPr>
              <w:pStyle w:val="a3"/>
              <w:spacing w:before="111"/>
              <w:ind w:firstLineChars="1000" w:firstLine="2200"/>
              <w:rPr>
                <w:spacing w:val="0"/>
              </w:rPr>
            </w:pPr>
          </w:p>
        </w:tc>
      </w:tr>
      <w:tr w:rsidR="00EF38A4" w:rsidRPr="00344AF3" w14:paraId="1655AFD7" w14:textId="77777777" w:rsidTr="008A0BDB">
        <w:trPr>
          <w:cantSplit/>
          <w:trHeight w:val="500"/>
        </w:trPr>
        <w:tc>
          <w:tcPr>
            <w:tcW w:w="9356" w:type="dxa"/>
            <w:gridSpan w:val="5"/>
            <w:tcBorders>
              <w:top w:val="single" w:sz="4" w:space="0" w:color="2C778C"/>
              <w:left w:val="single" w:sz="4" w:space="0" w:color="2C778C"/>
              <w:right w:val="single" w:sz="4" w:space="0" w:color="2C778C"/>
            </w:tcBorders>
            <w:vAlign w:val="center"/>
          </w:tcPr>
          <w:p w14:paraId="488A13DD" w14:textId="77777777" w:rsidR="00EF38A4" w:rsidRDefault="00EF38A4" w:rsidP="00EA79F9">
            <w:pPr>
              <w:pStyle w:val="a3"/>
              <w:spacing w:line="240" w:lineRule="auto"/>
              <w:jc w:val="left"/>
              <w:rPr>
                <w:rFonts w:ascii="ＭＳ 明朝" w:hAnsi="ＭＳ 明朝"/>
                <w:szCs w:val="28"/>
              </w:rPr>
            </w:pPr>
            <w:r w:rsidRPr="00344AF3">
              <w:rPr>
                <w:rFonts w:ascii="ＭＳ 明朝" w:hAnsi="ＭＳ 明朝" w:hint="eastAsia"/>
                <w:szCs w:val="28"/>
              </w:rPr>
              <w:t xml:space="preserve">　</w:t>
            </w:r>
          </w:p>
          <w:p w14:paraId="59F7D657" w14:textId="7B246606" w:rsidR="00EF38A4" w:rsidRPr="00344AF3" w:rsidRDefault="00EF38A4" w:rsidP="00EF38A4">
            <w:pPr>
              <w:pStyle w:val="a3"/>
              <w:spacing w:line="240" w:lineRule="auto"/>
              <w:ind w:firstLineChars="200" w:firstLine="476"/>
              <w:jc w:val="left"/>
              <w:rPr>
                <w:rFonts w:ascii="ＭＳ 明朝" w:hAnsi="ＭＳ 明朝"/>
                <w:szCs w:val="28"/>
              </w:rPr>
            </w:pPr>
            <w:r w:rsidRPr="00344AF3">
              <w:rPr>
                <w:rFonts w:ascii="ＭＳ 明朝" w:hAnsi="ＭＳ 明朝" w:hint="eastAsia"/>
                <w:szCs w:val="28"/>
              </w:rPr>
              <w:t>※</w:t>
            </w:r>
            <w:r>
              <w:rPr>
                <w:rFonts w:ascii="ＭＳ 明朝" w:hAnsi="ＭＳ 明朝" w:hint="eastAsia"/>
                <w:spacing w:val="0"/>
                <w:szCs w:val="28"/>
              </w:rPr>
              <w:t>市町</w:t>
            </w:r>
            <w:r w:rsidR="008A0BDB">
              <w:rPr>
                <w:rFonts w:ascii="ＭＳ 明朝" w:hAnsi="ＭＳ 明朝" w:hint="eastAsia"/>
                <w:spacing w:val="0"/>
                <w:szCs w:val="28"/>
              </w:rPr>
              <w:t xml:space="preserve">村 </w:t>
            </w:r>
            <w:r w:rsidR="008A0BDB" w:rsidRPr="00344AF3">
              <w:rPr>
                <w:rFonts w:ascii="ＭＳ 明朝" w:hAnsi="ＭＳ 明朝" w:hint="eastAsia"/>
                <w:szCs w:val="28"/>
              </w:rPr>
              <w:t>受付年月日</w:t>
            </w:r>
            <w:r w:rsidR="008A0BDB">
              <w:rPr>
                <w:rFonts w:ascii="ＭＳ 明朝" w:hAnsi="ＭＳ 明朝" w:hint="eastAsia"/>
                <w:szCs w:val="28"/>
              </w:rPr>
              <w:t xml:space="preserve">　　 </w:t>
            </w:r>
            <w:r w:rsidR="008A0BDB">
              <w:rPr>
                <w:rFonts w:ascii="ＭＳ 明朝" w:hAnsi="ＭＳ 明朝"/>
                <w:szCs w:val="28"/>
              </w:rPr>
              <w:t xml:space="preserve">   </w:t>
            </w:r>
            <w:r w:rsidR="00176332">
              <w:rPr>
                <w:rFonts w:ascii="ＭＳ 明朝" w:hAnsi="ＭＳ 明朝" w:hint="eastAsia"/>
                <w:szCs w:val="28"/>
              </w:rPr>
              <w:t xml:space="preserve"> </w:t>
            </w:r>
            <w:r w:rsidR="00176332">
              <w:rPr>
                <w:rFonts w:ascii="ＭＳ 明朝" w:hAnsi="ＭＳ 明朝"/>
                <w:szCs w:val="28"/>
              </w:rPr>
              <w:t xml:space="preserve"> </w:t>
            </w:r>
            <w:r w:rsidRPr="00344AF3">
              <w:rPr>
                <w:rFonts w:ascii="ＭＳ 明朝" w:hAnsi="ＭＳ 明朝" w:hint="eastAsia"/>
                <w:szCs w:val="28"/>
              </w:rPr>
              <w:t xml:space="preserve">　　年　　月</w:t>
            </w:r>
            <w:r>
              <w:rPr>
                <w:rFonts w:ascii="ＭＳ 明朝" w:hAnsi="ＭＳ 明朝" w:hint="eastAsia"/>
                <w:szCs w:val="28"/>
              </w:rPr>
              <w:t xml:space="preserve">　　</w:t>
            </w:r>
            <w:r w:rsidRPr="00344AF3">
              <w:rPr>
                <w:rFonts w:ascii="ＭＳ 明朝" w:hAnsi="ＭＳ 明朝" w:hint="eastAsia"/>
                <w:szCs w:val="28"/>
              </w:rPr>
              <w:t>日</w:t>
            </w:r>
          </w:p>
          <w:p w14:paraId="13E6BFB8" w14:textId="06C96180" w:rsidR="00EF38A4" w:rsidRPr="00344AF3" w:rsidRDefault="00EF38A4" w:rsidP="00EA79F9">
            <w:pPr>
              <w:pStyle w:val="a3"/>
              <w:spacing w:line="240" w:lineRule="auto"/>
              <w:jc w:val="left"/>
              <w:rPr>
                <w:rFonts w:ascii="ＭＳ 明朝" w:hAnsi="ＭＳ 明朝"/>
                <w:szCs w:val="28"/>
              </w:rPr>
            </w:pPr>
            <w:r w:rsidRPr="00344AF3">
              <w:rPr>
                <w:rFonts w:ascii="ＭＳ 明朝" w:hAnsi="ＭＳ 明朝" w:hint="eastAsia"/>
                <w:szCs w:val="28"/>
              </w:rPr>
              <w:t xml:space="preserve">　</w:t>
            </w:r>
            <w:r>
              <w:rPr>
                <w:rFonts w:ascii="ＭＳ 明朝" w:hAnsi="ＭＳ 明朝" w:hint="eastAsia"/>
                <w:szCs w:val="28"/>
              </w:rPr>
              <w:t xml:space="preserve">　　</w:t>
            </w:r>
            <w:r w:rsidRPr="00344AF3">
              <w:rPr>
                <w:rFonts w:ascii="ＭＳ 明朝" w:hAnsi="ＭＳ 明朝" w:hint="eastAsia"/>
                <w:szCs w:val="28"/>
              </w:rPr>
              <w:t xml:space="preserve">　</w:t>
            </w:r>
          </w:p>
        </w:tc>
      </w:tr>
      <w:tr w:rsidR="00344AF3" w:rsidRPr="00344AF3" w14:paraId="6B8B2371" w14:textId="77777777" w:rsidTr="008A0BDB">
        <w:trPr>
          <w:cantSplit/>
          <w:trHeight w:val="322"/>
        </w:trPr>
        <w:tc>
          <w:tcPr>
            <w:tcW w:w="9356" w:type="dxa"/>
            <w:gridSpan w:val="5"/>
            <w:vMerge w:val="restart"/>
            <w:tcBorders>
              <w:top w:val="single" w:sz="4" w:space="0" w:color="2C778C"/>
              <w:left w:val="single" w:sz="4" w:space="0" w:color="2C778C"/>
              <w:bottom w:val="nil"/>
              <w:right w:val="single" w:sz="4" w:space="0" w:color="0066CC"/>
            </w:tcBorders>
            <w:vAlign w:val="center"/>
          </w:tcPr>
          <w:p w14:paraId="176A7EB2" w14:textId="77777777" w:rsidR="004C6A53" w:rsidRPr="00344AF3" w:rsidRDefault="004C6A53" w:rsidP="002A44C6">
            <w:pPr>
              <w:pStyle w:val="a3"/>
              <w:spacing w:line="240" w:lineRule="auto"/>
              <w:jc w:val="center"/>
              <w:rPr>
                <w:spacing w:val="0"/>
                <w:sz w:val="28"/>
                <w:szCs w:val="28"/>
                <w:u w:val="double"/>
              </w:rPr>
            </w:pPr>
            <w:r w:rsidRPr="00344AF3">
              <w:rPr>
                <w:rFonts w:ascii="ＭＳ 明朝" w:hAnsi="ＭＳ 明朝" w:hint="eastAsia"/>
                <w:sz w:val="28"/>
                <w:szCs w:val="28"/>
                <w:u w:val="double"/>
              </w:rPr>
              <w:t>児童扶養手当</w:t>
            </w:r>
            <w:r w:rsidR="00AC425E" w:rsidRPr="00344AF3">
              <w:rPr>
                <w:rFonts w:ascii="ＭＳ 明朝" w:hAnsi="ＭＳ 明朝" w:hint="eastAsia"/>
                <w:sz w:val="28"/>
                <w:szCs w:val="28"/>
                <w:u w:val="double"/>
              </w:rPr>
              <w:t>辞退</w:t>
            </w:r>
            <w:r w:rsidRPr="00344AF3">
              <w:rPr>
                <w:rFonts w:ascii="ＭＳ 明朝" w:hAnsi="ＭＳ 明朝" w:hint="eastAsia"/>
                <w:sz w:val="28"/>
                <w:szCs w:val="28"/>
                <w:u w:val="double"/>
              </w:rPr>
              <w:t>届</w:t>
            </w:r>
          </w:p>
        </w:tc>
      </w:tr>
      <w:tr w:rsidR="00344AF3" w:rsidRPr="00344AF3" w14:paraId="28332F3A" w14:textId="77777777" w:rsidTr="00EF38A4">
        <w:trPr>
          <w:cantSplit/>
          <w:trHeight w:val="253"/>
        </w:trPr>
        <w:tc>
          <w:tcPr>
            <w:tcW w:w="9356" w:type="dxa"/>
            <w:gridSpan w:val="5"/>
            <w:vMerge/>
            <w:tcBorders>
              <w:top w:val="nil"/>
              <w:left w:val="single" w:sz="4" w:space="0" w:color="2C778C"/>
              <w:bottom w:val="nil"/>
              <w:right w:val="single" w:sz="4" w:space="0" w:color="0066CC"/>
            </w:tcBorders>
          </w:tcPr>
          <w:p w14:paraId="53DB8968" w14:textId="77777777" w:rsidR="004C6A53" w:rsidRPr="00344AF3" w:rsidRDefault="004C6A5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44AF3" w:rsidRPr="00344AF3" w14:paraId="0DB57897" w14:textId="77777777" w:rsidTr="00EF38A4">
        <w:trPr>
          <w:cantSplit/>
          <w:trHeight w:val="400"/>
        </w:trPr>
        <w:tc>
          <w:tcPr>
            <w:tcW w:w="9356" w:type="dxa"/>
            <w:gridSpan w:val="5"/>
            <w:vMerge/>
            <w:tcBorders>
              <w:top w:val="nil"/>
              <w:left w:val="single" w:sz="4" w:space="0" w:color="2C778C"/>
              <w:bottom w:val="single" w:sz="4" w:space="0" w:color="0066CC"/>
              <w:right w:val="single" w:sz="4" w:space="0" w:color="0066CC"/>
            </w:tcBorders>
          </w:tcPr>
          <w:p w14:paraId="4EA792BF" w14:textId="77777777" w:rsidR="004C6A53" w:rsidRPr="00344AF3" w:rsidRDefault="004C6A5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44AF3" w:rsidRPr="00344AF3" w14:paraId="367FF661" w14:textId="77777777" w:rsidTr="00EF38A4">
        <w:trPr>
          <w:cantSplit/>
          <w:trHeight w:hRule="exact" w:val="442"/>
        </w:trPr>
        <w:tc>
          <w:tcPr>
            <w:tcW w:w="1440" w:type="dxa"/>
            <w:vMerge w:val="restart"/>
            <w:tcBorders>
              <w:top w:val="single" w:sz="4" w:space="0" w:color="0066CC"/>
              <w:left w:val="single" w:sz="4" w:space="0" w:color="0066CC"/>
              <w:bottom w:val="nil"/>
              <w:right w:val="single" w:sz="4" w:space="0" w:color="0066CC"/>
            </w:tcBorders>
          </w:tcPr>
          <w:p w14:paraId="05DFEC1C" w14:textId="77777777" w:rsidR="004C6A53" w:rsidRPr="00344AF3" w:rsidRDefault="004C6A53" w:rsidP="002A44C6">
            <w:pPr>
              <w:pStyle w:val="a3"/>
              <w:spacing w:before="111" w:line="240" w:lineRule="auto"/>
              <w:rPr>
                <w:spacing w:val="0"/>
              </w:rPr>
            </w:pPr>
            <w:r w:rsidRPr="00344AF3">
              <w:rPr>
                <w:rFonts w:cs="Times New Roman"/>
                <w:spacing w:val="4"/>
              </w:rPr>
              <w:t xml:space="preserve"> </w:t>
            </w:r>
            <w:r w:rsidRPr="00344AF3">
              <w:rPr>
                <w:rFonts w:ascii="ＭＳ 明朝" w:hAnsi="ＭＳ 明朝" w:hint="eastAsia"/>
              </w:rPr>
              <w:t>(ふりがな)</w:t>
            </w:r>
          </w:p>
          <w:p w14:paraId="7A71AAEF" w14:textId="77777777" w:rsidR="004C6A53" w:rsidRPr="00344AF3" w:rsidRDefault="004C6A53" w:rsidP="002A44C6">
            <w:pPr>
              <w:pStyle w:val="a3"/>
              <w:spacing w:line="240" w:lineRule="auto"/>
              <w:rPr>
                <w:spacing w:val="0"/>
              </w:rPr>
            </w:pPr>
          </w:p>
          <w:p w14:paraId="75B79EF0" w14:textId="77777777" w:rsidR="004C6A53" w:rsidRPr="00344AF3" w:rsidRDefault="004C6A53" w:rsidP="002A44C6">
            <w:pPr>
              <w:pStyle w:val="a3"/>
              <w:spacing w:line="240" w:lineRule="auto"/>
              <w:rPr>
                <w:spacing w:val="0"/>
              </w:rPr>
            </w:pPr>
            <w:r w:rsidRPr="00344AF3">
              <w:rPr>
                <w:rFonts w:cs="Times New Roman"/>
                <w:spacing w:val="4"/>
              </w:rPr>
              <w:t xml:space="preserve"> </w:t>
            </w:r>
            <w:r w:rsidRPr="00344AF3">
              <w:rPr>
                <w:rFonts w:ascii="ＭＳ 明朝" w:hAnsi="ＭＳ 明朝" w:hint="eastAsia"/>
              </w:rPr>
              <w:t>氏　　　名</w:t>
            </w:r>
          </w:p>
        </w:tc>
        <w:tc>
          <w:tcPr>
            <w:tcW w:w="3379" w:type="dxa"/>
            <w:gridSpan w:val="2"/>
            <w:tcBorders>
              <w:top w:val="single" w:sz="4" w:space="0" w:color="0066CC"/>
              <w:left w:val="single" w:sz="4" w:space="0" w:color="0066CC"/>
              <w:bottom w:val="dashSmallGap" w:sz="4" w:space="0" w:color="0066CC"/>
              <w:right w:val="single" w:sz="4" w:space="0" w:color="0066CC"/>
            </w:tcBorders>
          </w:tcPr>
          <w:p w14:paraId="205950CE" w14:textId="77777777" w:rsidR="004C6A53" w:rsidRPr="00344AF3" w:rsidRDefault="004C6A53">
            <w:pPr>
              <w:pStyle w:val="a3"/>
              <w:spacing w:before="111"/>
              <w:rPr>
                <w:spacing w:val="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66CC"/>
              <w:left w:val="single" w:sz="4" w:space="0" w:color="0066CC"/>
              <w:bottom w:val="nil"/>
              <w:right w:val="single" w:sz="4" w:space="0" w:color="0066CC"/>
            </w:tcBorders>
            <w:vAlign w:val="center"/>
          </w:tcPr>
          <w:p w14:paraId="1D7DACCE" w14:textId="77777777" w:rsidR="004C6A53" w:rsidRPr="00344AF3" w:rsidRDefault="004C6A53" w:rsidP="002A44C6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44AF3">
              <w:rPr>
                <w:rFonts w:ascii="ＭＳ 明朝" w:hAnsi="ＭＳ 明朝" w:hint="eastAsia"/>
                <w:spacing w:val="53"/>
                <w:fitText w:val="1200" w:id="744663813"/>
              </w:rPr>
              <w:t>証書番</w:t>
            </w:r>
            <w:r w:rsidRPr="00344AF3">
              <w:rPr>
                <w:rFonts w:ascii="ＭＳ 明朝" w:hAnsi="ＭＳ 明朝" w:hint="eastAsia"/>
                <w:spacing w:val="1"/>
                <w:fitText w:val="1200" w:id="744663813"/>
              </w:rPr>
              <w:t>号</w:t>
            </w:r>
          </w:p>
        </w:tc>
        <w:tc>
          <w:tcPr>
            <w:tcW w:w="3119" w:type="dxa"/>
            <w:vMerge w:val="restart"/>
            <w:tcBorders>
              <w:top w:val="single" w:sz="4" w:space="0" w:color="31849B" w:themeColor="accent5" w:themeShade="BF"/>
              <w:left w:val="single" w:sz="4" w:space="0" w:color="0066CC"/>
              <w:bottom w:val="nil"/>
              <w:right w:val="single" w:sz="4" w:space="0" w:color="0066CC"/>
            </w:tcBorders>
            <w:vAlign w:val="center"/>
          </w:tcPr>
          <w:p w14:paraId="795B16A0" w14:textId="77777777" w:rsidR="004C6A53" w:rsidRPr="00344AF3" w:rsidRDefault="004C6A53" w:rsidP="009E5D98">
            <w:pPr>
              <w:pStyle w:val="a3"/>
              <w:spacing w:line="240" w:lineRule="auto"/>
              <w:ind w:leftChars="100" w:left="210" w:rightChars="100" w:right="210"/>
              <w:jc w:val="center"/>
              <w:rPr>
                <w:spacing w:val="0"/>
              </w:rPr>
            </w:pPr>
            <w:r w:rsidRPr="00344AF3">
              <w:rPr>
                <w:rFonts w:ascii="ＭＳ 明朝" w:hAnsi="ＭＳ 明朝" w:hint="eastAsia"/>
              </w:rPr>
              <w:t xml:space="preserve">第　　　　　</w:t>
            </w:r>
            <w:r w:rsidR="009E5D98" w:rsidRPr="00344AF3">
              <w:rPr>
                <w:rFonts w:ascii="ＭＳ 明朝" w:hAnsi="ＭＳ 明朝" w:hint="eastAsia"/>
              </w:rPr>
              <w:t xml:space="preserve">　　　</w:t>
            </w:r>
            <w:r w:rsidRPr="00344AF3">
              <w:rPr>
                <w:rFonts w:ascii="ＭＳ 明朝" w:hAnsi="ＭＳ 明朝" w:hint="eastAsia"/>
              </w:rPr>
              <w:t>号</w:t>
            </w:r>
          </w:p>
        </w:tc>
      </w:tr>
      <w:tr w:rsidR="00344AF3" w:rsidRPr="00344AF3" w14:paraId="15889693" w14:textId="77777777" w:rsidTr="00B11862">
        <w:trPr>
          <w:cantSplit/>
          <w:trHeight w:val="532"/>
        </w:trPr>
        <w:tc>
          <w:tcPr>
            <w:tcW w:w="1440" w:type="dxa"/>
            <w:vMerge/>
            <w:tcBorders>
              <w:top w:val="nil"/>
              <w:left w:val="single" w:sz="4" w:space="0" w:color="0066CC"/>
              <w:bottom w:val="single" w:sz="4" w:space="0" w:color="0066CC"/>
              <w:right w:val="single" w:sz="4" w:space="0" w:color="0066CC"/>
            </w:tcBorders>
          </w:tcPr>
          <w:p w14:paraId="661BC39F" w14:textId="77777777" w:rsidR="004C6A53" w:rsidRPr="00344AF3" w:rsidRDefault="004C6A5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379" w:type="dxa"/>
            <w:gridSpan w:val="2"/>
            <w:tcBorders>
              <w:top w:val="dashSmallGap" w:sz="4" w:space="0" w:color="0066CC"/>
              <w:left w:val="single" w:sz="4" w:space="0" w:color="0066CC"/>
              <w:bottom w:val="single" w:sz="4" w:space="0" w:color="0066CC"/>
              <w:right w:val="single" w:sz="4" w:space="0" w:color="0066CC"/>
            </w:tcBorders>
          </w:tcPr>
          <w:p w14:paraId="522CA98A" w14:textId="77777777" w:rsidR="002A44C6" w:rsidRPr="00344AF3" w:rsidRDefault="002A44C6">
            <w:pPr>
              <w:pStyle w:val="a3"/>
              <w:spacing w:before="111"/>
              <w:rPr>
                <w:spacing w:val="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66CC"/>
              <w:bottom w:val="single" w:sz="4" w:space="0" w:color="0066CC"/>
              <w:right w:val="single" w:sz="4" w:space="0" w:color="0066CC"/>
            </w:tcBorders>
          </w:tcPr>
          <w:p w14:paraId="1670F9DD" w14:textId="77777777" w:rsidR="004C6A53" w:rsidRPr="00344AF3" w:rsidRDefault="004C6A53">
            <w:pPr>
              <w:pStyle w:val="a3"/>
              <w:spacing w:before="111"/>
              <w:rPr>
                <w:spacing w:val="0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66CC"/>
              <w:bottom w:val="single" w:sz="4" w:space="0" w:color="0066CC"/>
              <w:right w:val="single" w:sz="4" w:space="0" w:color="0066CC"/>
            </w:tcBorders>
          </w:tcPr>
          <w:p w14:paraId="072E47E3" w14:textId="77777777" w:rsidR="004C6A53" w:rsidRPr="00344AF3" w:rsidRDefault="004C6A53">
            <w:pPr>
              <w:pStyle w:val="a3"/>
              <w:spacing w:before="111"/>
              <w:rPr>
                <w:spacing w:val="0"/>
              </w:rPr>
            </w:pPr>
          </w:p>
        </w:tc>
      </w:tr>
      <w:tr w:rsidR="00344AF3" w:rsidRPr="00344AF3" w14:paraId="565CA39B" w14:textId="77777777" w:rsidTr="00B11862">
        <w:trPr>
          <w:cantSplit/>
          <w:trHeight w:hRule="exact" w:val="999"/>
        </w:trPr>
        <w:tc>
          <w:tcPr>
            <w:tcW w:w="1440" w:type="dxa"/>
            <w:tcBorders>
              <w:top w:val="single" w:sz="4" w:space="0" w:color="0066CC"/>
              <w:left w:val="single" w:sz="4" w:space="0" w:color="0066CC"/>
              <w:bottom w:val="single" w:sz="4" w:space="0" w:color="0066CC"/>
              <w:right w:val="single" w:sz="4" w:space="0" w:color="0066CC"/>
            </w:tcBorders>
            <w:vAlign w:val="center"/>
          </w:tcPr>
          <w:p w14:paraId="34054757" w14:textId="77777777" w:rsidR="004C6A53" w:rsidRPr="00344AF3" w:rsidRDefault="004C6A53" w:rsidP="002A44C6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44AF3">
              <w:rPr>
                <w:rFonts w:ascii="ＭＳ 明朝" w:hAnsi="ＭＳ 明朝" w:hint="eastAsia"/>
              </w:rPr>
              <w:t>住　　　所</w:t>
            </w:r>
          </w:p>
        </w:tc>
        <w:tc>
          <w:tcPr>
            <w:tcW w:w="7916" w:type="dxa"/>
            <w:gridSpan w:val="4"/>
            <w:tcBorders>
              <w:top w:val="single" w:sz="4" w:space="0" w:color="0066CC"/>
              <w:left w:val="single" w:sz="4" w:space="0" w:color="0066CC"/>
              <w:bottom w:val="single" w:sz="4" w:space="0" w:color="0066CC"/>
              <w:right w:val="single" w:sz="4" w:space="0" w:color="0066CC"/>
            </w:tcBorders>
          </w:tcPr>
          <w:p w14:paraId="498EA873" w14:textId="77777777" w:rsidR="004C6A53" w:rsidRPr="00344AF3" w:rsidRDefault="004C6A53">
            <w:pPr>
              <w:pStyle w:val="a3"/>
              <w:spacing w:before="111"/>
              <w:rPr>
                <w:spacing w:val="0"/>
              </w:rPr>
            </w:pPr>
          </w:p>
          <w:p w14:paraId="00E12770" w14:textId="77777777" w:rsidR="002C75E6" w:rsidRPr="00344AF3" w:rsidRDefault="002C75E6" w:rsidP="002C75E6">
            <w:pPr>
              <w:pStyle w:val="a3"/>
              <w:spacing w:before="111"/>
              <w:ind w:firstLineChars="1500" w:firstLine="3300"/>
              <w:rPr>
                <w:spacing w:val="0"/>
              </w:rPr>
            </w:pPr>
          </w:p>
          <w:p w14:paraId="58B29721" w14:textId="77777777" w:rsidR="002C75E6" w:rsidRPr="00344AF3" w:rsidRDefault="002C75E6" w:rsidP="002C75E6">
            <w:pPr>
              <w:pStyle w:val="a3"/>
              <w:spacing w:before="111"/>
              <w:ind w:firstLineChars="1500" w:firstLine="3300"/>
              <w:rPr>
                <w:spacing w:val="0"/>
              </w:rPr>
            </w:pPr>
            <w:r w:rsidRPr="00344AF3">
              <w:rPr>
                <w:rFonts w:hint="eastAsia"/>
                <w:spacing w:val="0"/>
              </w:rPr>
              <w:t>TEL</w:t>
            </w:r>
          </w:p>
        </w:tc>
      </w:tr>
      <w:tr w:rsidR="00344AF3" w:rsidRPr="00344AF3" w14:paraId="5B8A4FAE" w14:textId="77777777" w:rsidTr="00BA51EC">
        <w:trPr>
          <w:cantSplit/>
          <w:trHeight w:hRule="exact" w:val="2368"/>
        </w:trPr>
        <w:tc>
          <w:tcPr>
            <w:tcW w:w="1440" w:type="dxa"/>
            <w:tcBorders>
              <w:top w:val="single" w:sz="4" w:space="0" w:color="0066CC"/>
              <w:left w:val="single" w:sz="4" w:space="0" w:color="0066CC"/>
              <w:bottom w:val="single" w:sz="4" w:space="0" w:color="0066CC"/>
              <w:right w:val="single" w:sz="4" w:space="0" w:color="0066CC"/>
            </w:tcBorders>
            <w:vAlign w:val="center"/>
          </w:tcPr>
          <w:p w14:paraId="3AFD55B7" w14:textId="77777777" w:rsidR="004C6A53" w:rsidRPr="00344AF3" w:rsidRDefault="00BA51EC" w:rsidP="00BA51EC">
            <w:pPr>
              <w:pStyle w:val="a3"/>
              <w:spacing w:line="240" w:lineRule="auto"/>
              <w:jc w:val="center"/>
              <w:rPr>
                <w:rFonts w:ascii="ＭＳ 明朝" w:hAnsi="ＭＳ 明朝"/>
              </w:rPr>
            </w:pPr>
            <w:r w:rsidRPr="00344AF3">
              <w:rPr>
                <w:rFonts w:ascii="ＭＳ 明朝" w:hAnsi="ＭＳ 明朝" w:hint="eastAsia"/>
              </w:rPr>
              <w:t>辞退理由</w:t>
            </w:r>
          </w:p>
          <w:p w14:paraId="23CE103E" w14:textId="77777777" w:rsidR="00BA51EC" w:rsidRPr="00344AF3" w:rsidRDefault="00B11862" w:rsidP="00BA51EC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44AF3">
              <w:rPr>
                <w:rFonts w:hint="eastAsia"/>
                <w:spacing w:val="0"/>
                <w:sz w:val="18"/>
              </w:rPr>
              <w:t>※該当する理由にレ点を記入願います。</w:t>
            </w:r>
          </w:p>
        </w:tc>
        <w:tc>
          <w:tcPr>
            <w:tcW w:w="7916" w:type="dxa"/>
            <w:gridSpan w:val="4"/>
            <w:tcBorders>
              <w:top w:val="single" w:sz="4" w:space="0" w:color="0066CC"/>
              <w:left w:val="single" w:sz="4" w:space="0" w:color="0066CC"/>
              <w:bottom w:val="single" w:sz="4" w:space="0" w:color="0066CC"/>
              <w:right w:val="single" w:sz="4" w:space="0" w:color="0066CC"/>
            </w:tcBorders>
            <w:vAlign w:val="center"/>
          </w:tcPr>
          <w:p w14:paraId="3351EE4B" w14:textId="77777777" w:rsidR="00BA51EC" w:rsidRPr="00344AF3" w:rsidRDefault="00BA51EC" w:rsidP="00E31BA0">
            <w:pPr>
              <w:pStyle w:val="a3"/>
              <w:spacing w:line="240" w:lineRule="auto"/>
              <w:ind w:rightChars="300" w:right="630" w:firstLineChars="100" w:firstLine="220"/>
              <w:rPr>
                <w:spacing w:val="0"/>
              </w:rPr>
            </w:pPr>
            <w:r w:rsidRPr="00344AF3">
              <w:rPr>
                <w:rFonts w:hint="eastAsia"/>
                <w:spacing w:val="0"/>
              </w:rPr>
              <w:t>□　受給資格者の所得が、所得制限限度額を下回る見込みがなく、手当</w:t>
            </w:r>
          </w:p>
          <w:p w14:paraId="692F8FEE" w14:textId="77777777" w:rsidR="004C6A53" w:rsidRPr="00344AF3" w:rsidRDefault="00BA51EC" w:rsidP="00BA51EC">
            <w:pPr>
              <w:pStyle w:val="a3"/>
              <w:spacing w:line="240" w:lineRule="auto"/>
              <w:ind w:rightChars="300" w:right="630" w:firstLineChars="300" w:firstLine="660"/>
              <w:rPr>
                <w:spacing w:val="0"/>
              </w:rPr>
            </w:pPr>
            <w:r w:rsidRPr="00344AF3">
              <w:rPr>
                <w:rFonts w:hint="eastAsia"/>
                <w:spacing w:val="0"/>
              </w:rPr>
              <w:t>が今後も全部停止となる見込みのため。</w:t>
            </w:r>
          </w:p>
          <w:p w14:paraId="60B191BF" w14:textId="77777777" w:rsidR="00BA51EC" w:rsidRPr="00344AF3" w:rsidRDefault="00BA51EC" w:rsidP="00BA51EC">
            <w:pPr>
              <w:pStyle w:val="a3"/>
              <w:spacing w:line="240" w:lineRule="auto"/>
              <w:ind w:left="660" w:rightChars="300" w:right="630" w:hangingChars="300" w:hanging="660"/>
              <w:rPr>
                <w:spacing w:val="0"/>
              </w:rPr>
            </w:pPr>
            <w:r w:rsidRPr="00344AF3">
              <w:rPr>
                <w:rFonts w:hint="eastAsia"/>
                <w:spacing w:val="0"/>
              </w:rPr>
              <w:t xml:space="preserve">　□　同居の家族（扶養義務者）の所得が制限限度額を下回る見込みがなく、手当が今後も全部停止となる見込みのため。</w:t>
            </w:r>
          </w:p>
          <w:p w14:paraId="173148FF" w14:textId="77777777" w:rsidR="00BA51EC" w:rsidRPr="00344AF3" w:rsidRDefault="00BA51EC" w:rsidP="00BA51EC">
            <w:pPr>
              <w:pStyle w:val="a3"/>
              <w:spacing w:line="240" w:lineRule="auto"/>
              <w:ind w:left="660" w:rightChars="300" w:right="630" w:hangingChars="300" w:hanging="660"/>
              <w:rPr>
                <w:spacing w:val="0"/>
              </w:rPr>
            </w:pPr>
            <w:r w:rsidRPr="00344AF3">
              <w:rPr>
                <w:rFonts w:hint="eastAsia"/>
                <w:spacing w:val="0"/>
              </w:rPr>
              <w:t xml:space="preserve">　□　公的年金等を受け取っていることにより、手当の支給が今後も発生しない見込みのため。</w:t>
            </w:r>
          </w:p>
          <w:p w14:paraId="58CA14BC" w14:textId="77777777" w:rsidR="00BA51EC" w:rsidRPr="00344AF3" w:rsidRDefault="00BA51EC" w:rsidP="00BA51EC">
            <w:pPr>
              <w:pStyle w:val="a3"/>
              <w:spacing w:line="240" w:lineRule="auto"/>
              <w:ind w:left="660" w:rightChars="300" w:right="630" w:hangingChars="300" w:hanging="660"/>
              <w:rPr>
                <w:spacing w:val="0"/>
              </w:rPr>
            </w:pPr>
            <w:r w:rsidRPr="00344AF3">
              <w:rPr>
                <w:rFonts w:hint="eastAsia"/>
                <w:spacing w:val="0"/>
              </w:rPr>
              <w:t xml:space="preserve">　□　その他（　　　　　　　　　　　　　　　　　　　　　　　　　）</w:t>
            </w:r>
          </w:p>
        </w:tc>
      </w:tr>
      <w:tr w:rsidR="00344AF3" w:rsidRPr="00344AF3" w14:paraId="74BF4117" w14:textId="77777777" w:rsidTr="00B11862">
        <w:trPr>
          <w:cantSplit/>
          <w:trHeight w:hRule="exact" w:val="1448"/>
        </w:trPr>
        <w:tc>
          <w:tcPr>
            <w:tcW w:w="1440" w:type="dxa"/>
            <w:tcBorders>
              <w:top w:val="single" w:sz="4" w:space="0" w:color="0066CC"/>
              <w:left w:val="single" w:sz="4" w:space="0" w:color="0066CC"/>
              <w:bottom w:val="single" w:sz="4" w:space="0" w:color="0066CC"/>
              <w:right w:val="single" w:sz="4" w:space="0" w:color="0066CC"/>
            </w:tcBorders>
            <w:vAlign w:val="center"/>
          </w:tcPr>
          <w:p w14:paraId="641FA8D1" w14:textId="77777777" w:rsidR="00E31BA0" w:rsidRPr="00344AF3" w:rsidRDefault="00E31BA0" w:rsidP="002A44C6">
            <w:pPr>
              <w:pStyle w:val="a3"/>
              <w:spacing w:line="240" w:lineRule="auto"/>
              <w:ind w:leftChars="50" w:left="105" w:rightChars="50" w:right="105"/>
              <w:jc w:val="center"/>
              <w:rPr>
                <w:rFonts w:ascii="ＭＳ 明朝" w:hAnsi="ＭＳ 明朝"/>
              </w:rPr>
            </w:pPr>
            <w:r w:rsidRPr="00344AF3">
              <w:rPr>
                <w:rFonts w:ascii="ＭＳ 明朝" w:hAnsi="ＭＳ 明朝" w:hint="eastAsia"/>
              </w:rPr>
              <w:t>条　　件</w:t>
            </w:r>
          </w:p>
          <w:p w14:paraId="2D9C3544" w14:textId="77777777" w:rsidR="00AC425E" w:rsidRPr="00344AF3" w:rsidRDefault="00AC425E" w:rsidP="002A44C6">
            <w:pPr>
              <w:pStyle w:val="a3"/>
              <w:spacing w:line="240" w:lineRule="auto"/>
              <w:ind w:leftChars="50" w:left="105" w:rightChars="50" w:right="105"/>
              <w:jc w:val="center"/>
              <w:rPr>
                <w:rFonts w:ascii="ＭＳ 明朝" w:hAnsi="ＭＳ 明朝"/>
              </w:rPr>
            </w:pPr>
            <w:r w:rsidRPr="00344AF3">
              <w:rPr>
                <w:rFonts w:ascii="ＭＳ 明朝" w:hAnsi="ＭＳ 明朝" w:hint="eastAsia"/>
              </w:rPr>
              <w:t>同意事項</w:t>
            </w:r>
          </w:p>
          <w:p w14:paraId="5CB43549" w14:textId="77777777" w:rsidR="00B11862" w:rsidRPr="00344AF3" w:rsidRDefault="00B11862" w:rsidP="002A44C6">
            <w:pPr>
              <w:pStyle w:val="a3"/>
              <w:spacing w:line="240" w:lineRule="auto"/>
              <w:ind w:leftChars="50" w:left="105" w:rightChars="50" w:right="105"/>
              <w:jc w:val="center"/>
              <w:rPr>
                <w:rFonts w:ascii="ＭＳ 明朝" w:hAnsi="ＭＳ 明朝"/>
              </w:rPr>
            </w:pPr>
            <w:r w:rsidRPr="00344AF3">
              <w:rPr>
                <w:rFonts w:ascii="ＭＳ 明朝" w:hAnsi="ＭＳ 明朝" w:hint="eastAsia"/>
                <w:sz w:val="18"/>
              </w:rPr>
              <w:t>※全ての条件にレ点を記入願います。</w:t>
            </w:r>
          </w:p>
        </w:tc>
        <w:tc>
          <w:tcPr>
            <w:tcW w:w="7916" w:type="dxa"/>
            <w:gridSpan w:val="4"/>
            <w:tcBorders>
              <w:top w:val="single" w:sz="4" w:space="0" w:color="0066CC"/>
              <w:left w:val="single" w:sz="4" w:space="0" w:color="0066CC"/>
              <w:bottom w:val="single" w:sz="4" w:space="0" w:color="0066CC"/>
              <w:right w:val="single" w:sz="4" w:space="0" w:color="0066CC"/>
            </w:tcBorders>
            <w:vAlign w:val="center"/>
          </w:tcPr>
          <w:p w14:paraId="086D2B95" w14:textId="77777777" w:rsidR="00E31BA0" w:rsidRPr="00344AF3" w:rsidRDefault="00E31BA0" w:rsidP="00E31BA0">
            <w:pPr>
              <w:pStyle w:val="a3"/>
              <w:spacing w:line="240" w:lineRule="auto"/>
              <w:ind w:leftChars="100" w:left="686" w:rightChars="300" w:right="630" w:hangingChars="200" w:hanging="476"/>
              <w:rPr>
                <w:rFonts w:ascii="ＭＳ 明朝" w:hAnsi="ＭＳ 明朝"/>
              </w:rPr>
            </w:pPr>
            <w:r w:rsidRPr="00344AF3">
              <w:rPr>
                <w:rFonts w:ascii="ＭＳ 明朝" w:hAnsi="ＭＳ 明朝" w:hint="eastAsia"/>
              </w:rPr>
              <w:t>□　所得について、今後も所得制限限度額を下回る見込みはありません。</w:t>
            </w:r>
          </w:p>
          <w:p w14:paraId="5F2DA27B" w14:textId="77777777" w:rsidR="00E31BA0" w:rsidRPr="00344AF3" w:rsidRDefault="00AC425E" w:rsidP="00E31BA0">
            <w:pPr>
              <w:pStyle w:val="a3"/>
              <w:spacing w:line="240" w:lineRule="auto"/>
              <w:ind w:leftChars="100" w:left="686" w:rightChars="300" w:right="630" w:hangingChars="200" w:hanging="476"/>
              <w:rPr>
                <w:rFonts w:ascii="ＭＳ 明朝" w:hAnsi="ＭＳ 明朝"/>
              </w:rPr>
            </w:pPr>
            <w:r w:rsidRPr="00344AF3">
              <w:rPr>
                <w:rFonts w:ascii="ＭＳ 明朝" w:hAnsi="ＭＳ 明朝" w:hint="eastAsia"/>
              </w:rPr>
              <w:t>□　児童扶養手当の認定が改めて必要となった場合は、認定請求書を再度提出します。</w:t>
            </w:r>
            <w:r w:rsidR="00E31BA0" w:rsidRPr="00344AF3"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344AF3" w:rsidRPr="00344AF3" w14:paraId="4CC60923" w14:textId="77777777" w:rsidTr="00B11862">
        <w:trPr>
          <w:cantSplit/>
          <w:trHeight w:hRule="exact" w:val="2722"/>
        </w:trPr>
        <w:tc>
          <w:tcPr>
            <w:tcW w:w="9356" w:type="dxa"/>
            <w:gridSpan w:val="5"/>
            <w:tcBorders>
              <w:top w:val="single" w:sz="4" w:space="0" w:color="0066CC"/>
              <w:left w:val="single" w:sz="4" w:space="0" w:color="0066CC"/>
              <w:bottom w:val="single" w:sz="4" w:space="0" w:color="0066CC"/>
              <w:right w:val="single" w:sz="4" w:space="0" w:color="0066CC"/>
            </w:tcBorders>
          </w:tcPr>
          <w:p w14:paraId="68310B96" w14:textId="77777777" w:rsidR="004C6A53" w:rsidRPr="00344AF3" w:rsidRDefault="004C6A53">
            <w:pPr>
              <w:pStyle w:val="a3"/>
              <w:spacing w:before="111"/>
              <w:rPr>
                <w:spacing w:val="0"/>
              </w:rPr>
            </w:pPr>
          </w:p>
          <w:p w14:paraId="3C9659A0" w14:textId="77777777" w:rsidR="004C6A53" w:rsidRPr="00344AF3" w:rsidRDefault="004C6A53">
            <w:pPr>
              <w:pStyle w:val="a3"/>
              <w:rPr>
                <w:spacing w:val="0"/>
              </w:rPr>
            </w:pPr>
            <w:r w:rsidRPr="00344AF3">
              <w:rPr>
                <w:rFonts w:cs="Times New Roman"/>
                <w:spacing w:val="4"/>
              </w:rPr>
              <w:t xml:space="preserve"> </w:t>
            </w:r>
            <w:r w:rsidRPr="00344AF3">
              <w:rPr>
                <w:rFonts w:ascii="ＭＳ 明朝" w:hAnsi="ＭＳ 明朝" w:hint="eastAsia"/>
                <w:spacing w:val="4"/>
              </w:rPr>
              <w:t xml:space="preserve"> </w:t>
            </w:r>
            <w:r w:rsidRPr="00344AF3">
              <w:rPr>
                <w:rFonts w:ascii="ＭＳ 明朝" w:hAnsi="ＭＳ 明朝" w:hint="eastAsia"/>
                <w:spacing w:val="16"/>
                <w:fitText w:val="7040" w:id="-1008003328"/>
              </w:rPr>
              <w:t>上記のとおり、児童扶養手当</w:t>
            </w:r>
            <w:r w:rsidR="00E31BA0" w:rsidRPr="00344AF3">
              <w:rPr>
                <w:rFonts w:ascii="ＭＳ 明朝" w:hAnsi="ＭＳ 明朝" w:hint="eastAsia"/>
                <w:spacing w:val="16"/>
                <w:fitText w:val="7040" w:id="-1008003328"/>
              </w:rPr>
              <w:t>の受給資格の辞退を申し出ます</w:t>
            </w:r>
            <w:r w:rsidR="00E31BA0" w:rsidRPr="00344AF3">
              <w:rPr>
                <w:rFonts w:ascii="ＭＳ 明朝" w:hAnsi="ＭＳ 明朝" w:hint="eastAsia"/>
                <w:spacing w:val="8"/>
                <w:fitText w:val="7040" w:id="-1008003328"/>
              </w:rPr>
              <w:t>。</w:t>
            </w:r>
            <w:r w:rsidR="00E31BA0" w:rsidRPr="00344AF3">
              <w:rPr>
                <w:rFonts w:ascii="ＭＳ 明朝" w:hAnsi="ＭＳ 明朝" w:hint="eastAsia"/>
                <w:spacing w:val="0"/>
              </w:rPr>
              <w:t xml:space="preserve">　</w:t>
            </w:r>
          </w:p>
          <w:p w14:paraId="6EF92AAF" w14:textId="77777777" w:rsidR="004C6A53" w:rsidRPr="00344AF3" w:rsidRDefault="004C6A53">
            <w:pPr>
              <w:pStyle w:val="a3"/>
              <w:rPr>
                <w:spacing w:val="0"/>
              </w:rPr>
            </w:pPr>
          </w:p>
          <w:p w14:paraId="67E77A6D" w14:textId="77777777" w:rsidR="004C6A53" w:rsidRPr="00344AF3" w:rsidRDefault="004C6A53">
            <w:pPr>
              <w:pStyle w:val="a3"/>
              <w:rPr>
                <w:spacing w:val="0"/>
              </w:rPr>
            </w:pPr>
          </w:p>
          <w:p w14:paraId="3650955E" w14:textId="77777777" w:rsidR="004C6A53" w:rsidRPr="00344AF3" w:rsidRDefault="004C6A53">
            <w:pPr>
              <w:pStyle w:val="a3"/>
              <w:rPr>
                <w:spacing w:val="0"/>
              </w:rPr>
            </w:pPr>
            <w:r w:rsidRPr="00344AF3">
              <w:rPr>
                <w:rFonts w:cs="Times New Roman"/>
                <w:spacing w:val="4"/>
              </w:rPr>
              <w:t xml:space="preserve"> </w:t>
            </w:r>
            <w:r w:rsidR="00E31BA0" w:rsidRPr="00344AF3">
              <w:rPr>
                <w:rFonts w:ascii="ＭＳ 明朝" w:hAnsi="ＭＳ 明朝" w:hint="eastAsia"/>
              </w:rPr>
              <w:t xml:space="preserve">　　　令和</w:t>
            </w:r>
            <w:r w:rsidRPr="00344AF3">
              <w:rPr>
                <w:rFonts w:ascii="ＭＳ 明朝" w:hAnsi="ＭＳ 明朝" w:hint="eastAsia"/>
              </w:rPr>
              <w:t xml:space="preserve">　</w:t>
            </w:r>
            <w:r w:rsidR="002C75E6" w:rsidRPr="00344AF3">
              <w:rPr>
                <w:rFonts w:ascii="ＭＳ 明朝" w:hAnsi="ＭＳ 明朝" w:hint="eastAsia"/>
              </w:rPr>
              <w:t xml:space="preserve">　 </w:t>
            </w:r>
            <w:r w:rsidRPr="00344AF3">
              <w:rPr>
                <w:rFonts w:ascii="ＭＳ 明朝" w:hAnsi="ＭＳ 明朝" w:hint="eastAsia"/>
              </w:rPr>
              <w:t>年</w:t>
            </w:r>
            <w:r w:rsidR="002C75E6" w:rsidRPr="00344AF3">
              <w:rPr>
                <w:rFonts w:ascii="ＭＳ 明朝" w:hAnsi="ＭＳ 明朝" w:hint="eastAsia"/>
              </w:rPr>
              <w:t xml:space="preserve">　　 </w:t>
            </w:r>
            <w:r w:rsidRPr="00344AF3">
              <w:rPr>
                <w:rFonts w:ascii="ＭＳ 明朝" w:hAnsi="ＭＳ 明朝" w:hint="eastAsia"/>
              </w:rPr>
              <w:t xml:space="preserve">月　</w:t>
            </w:r>
            <w:r w:rsidR="002C75E6" w:rsidRPr="00344AF3">
              <w:rPr>
                <w:rFonts w:ascii="ＭＳ 明朝" w:hAnsi="ＭＳ 明朝" w:hint="eastAsia"/>
              </w:rPr>
              <w:t xml:space="preserve"> </w:t>
            </w:r>
            <w:r w:rsidRPr="00344AF3">
              <w:rPr>
                <w:rFonts w:ascii="ＭＳ 明朝" w:hAnsi="ＭＳ 明朝" w:hint="eastAsia"/>
              </w:rPr>
              <w:t xml:space="preserve">　日</w:t>
            </w:r>
          </w:p>
          <w:p w14:paraId="4C7F14F5" w14:textId="77777777" w:rsidR="004C6A53" w:rsidRPr="00344AF3" w:rsidRDefault="004C6A53">
            <w:pPr>
              <w:pStyle w:val="a3"/>
              <w:rPr>
                <w:spacing w:val="0"/>
              </w:rPr>
            </w:pPr>
          </w:p>
          <w:p w14:paraId="4253E4BA" w14:textId="77777777" w:rsidR="002C75E6" w:rsidRPr="00344AF3" w:rsidRDefault="002C75E6">
            <w:pPr>
              <w:pStyle w:val="a3"/>
              <w:rPr>
                <w:spacing w:val="0"/>
              </w:rPr>
            </w:pPr>
          </w:p>
          <w:p w14:paraId="277A98BA" w14:textId="77777777" w:rsidR="004C6A53" w:rsidRPr="00344AF3" w:rsidRDefault="004C6A53" w:rsidP="004E6E07">
            <w:pPr>
              <w:pStyle w:val="a3"/>
              <w:spacing w:line="240" w:lineRule="auto"/>
              <w:rPr>
                <w:spacing w:val="0"/>
              </w:rPr>
            </w:pPr>
            <w:r w:rsidRPr="00344AF3">
              <w:rPr>
                <w:rFonts w:cs="Times New Roman"/>
                <w:spacing w:val="4"/>
              </w:rPr>
              <w:t xml:space="preserve"> </w:t>
            </w:r>
            <w:r w:rsidR="004E6E07" w:rsidRPr="00344AF3">
              <w:rPr>
                <w:rFonts w:ascii="ＭＳ 明朝" w:hAnsi="ＭＳ 明朝" w:hint="eastAsia"/>
              </w:rPr>
              <w:t xml:space="preserve">　　　　　　　　　　　　　　　　氏　名　　　　　　　　　　　　　　　</w:t>
            </w:r>
          </w:p>
          <w:p w14:paraId="2541D34A" w14:textId="77777777" w:rsidR="004C6A53" w:rsidRPr="00344AF3" w:rsidRDefault="004C6A53">
            <w:pPr>
              <w:pStyle w:val="a3"/>
              <w:rPr>
                <w:spacing w:val="0"/>
              </w:rPr>
            </w:pPr>
          </w:p>
          <w:p w14:paraId="69538ECE" w14:textId="77777777" w:rsidR="004C6A53" w:rsidRPr="00344AF3" w:rsidRDefault="004C6A53">
            <w:pPr>
              <w:pStyle w:val="a3"/>
              <w:rPr>
                <w:spacing w:val="0"/>
              </w:rPr>
            </w:pPr>
          </w:p>
          <w:p w14:paraId="459A5545" w14:textId="245CA0B0" w:rsidR="004C6A53" w:rsidRPr="00344AF3" w:rsidRDefault="004C6A53" w:rsidP="006339C7">
            <w:pPr>
              <w:pStyle w:val="a3"/>
              <w:rPr>
                <w:spacing w:val="0"/>
              </w:rPr>
            </w:pPr>
            <w:r w:rsidRPr="00344AF3">
              <w:rPr>
                <w:rFonts w:cs="Times New Roman"/>
                <w:spacing w:val="4"/>
              </w:rPr>
              <w:t xml:space="preserve"> </w:t>
            </w:r>
            <w:r w:rsidRPr="00344AF3">
              <w:rPr>
                <w:rFonts w:ascii="ＭＳ 明朝" w:hAnsi="ＭＳ 明朝" w:hint="eastAsia"/>
              </w:rPr>
              <w:t xml:space="preserve">　　　</w:t>
            </w:r>
            <w:r w:rsidR="00EF38A4">
              <w:rPr>
                <w:rFonts w:ascii="ＭＳ 明朝" w:hAnsi="ＭＳ 明朝" w:hint="eastAsia"/>
              </w:rPr>
              <w:t xml:space="preserve">高萩市長　大　部　勝　</w:t>
            </w:r>
            <w:r w:rsidR="005E498F">
              <w:rPr>
                <w:rFonts w:ascii="ＭＳ 明朝" w:hAnsi="ＭＳ 明朝" w:hint="eastAsia"/>
              </w:rPr>
              <w:t>規</w:t>
            </w:r>
            <w:r w:rsidR="006339C7">
              <w:rPr>
                <w:rFonts w:ascii="ＭＳ 明朝" w:hAnsi="ＭＳ 明朝" w:hint="eastAsia"/>
              </w:rPr>
              <w:t xml:space="preserve">　</w:t>
            </w:r>
            <w:r w:rsidR="006D345B">
              <w:rPr>
                <w:rFonts w:ascii="ＭＳ 明朝" w:hAnsi="ＭＳ 明朝" w:hint="eastAsia"/>
              </w:rPr>
              <w:t xml:space="preserve">　殿</w:t>
            </w:r>
          </w:p>
        </w:tc>
      </w:tr>
      <w:tr w:rsidR="00344AF3" w:rsidRPr="00344AF3" w14:paraId="567A7ED2" w14:textId="77777777" w:rsidTr="009E5D98">
        <w:trPr>
          <w:cantSplit/>
          <w:trHeight w:hRule="exact" w:val="442"/>
        </w:trPr>
        <w:tc>
          <w:tcPr>
            <w:tcW w:w="9356" w:type="dxa"/>
            <w:gridSpan w:val="5"/>
            <w:tcBorders>
              <w:top w:val="single" w:sz="4" w:space="0" w:color="0066CC"/>
              <w:left w:val="single" w:sz="4" w:space="0" w:color="0066CC"/>
              <w:bottom w:val="single" w:sz="4" w:space="0" w:color="0066CC"/>
              <w:right w:val="single" w:sz="4" w:space="0" w:color="0066CC"/>
            </w:tcBorders>
          </w:tcPr>
          <w:p w14:paraId="64597215" w14:textId="77777777" w:rsidR="004C6A53" w:rsidRPr="00344AF3" w:rsidRDefault="004C6A53" w:rsidP="00BA51EC">
            <w:pPr>
              <w:pStyle w:val="a3"/>
              <w:spacing w:before="111"/>
              <w:rPr>
                <w:spacing w:val="0"/>
              </w:rPr>
            </w:pPr>
            <w:r w:rsidRPr="00344AF3">
              <w:rPr>
                <w:rFonts w:cs="Times New Roman"/>
                <w:spacing w:val="4"/>
              </w:rPr>
              <w:t xml:space="preserve"> </w:t>
            </w:r>
            <w:r w:rsidRPr="00344AF3">
              <w:rPr>
                <w:rFonts w:ascii="ＭＳ 明朝" w:hAnsi="ＭＳ 明朝" w:hint="eastAsia"/>
              </w:rPr>
              <w:t xml:space="preserve">※※通　　知　　　　</w:t>
            </w:r>
            <w:r w:rsidR="00BA51EC" w:rsidRPr="00344AF3">
              <w:rPr>
                <w:rFonts w:ascii="ＭＳ 明朝" w:hAnsi="ＭＳ 明朝" w:hint="eastAsia"/>
              </w:rPr>
              <w:t xml:space="preserve"> </w:t>
            </w:r>
            <w:r w:rsidR="00BA51EC" w:rsidRPr="00344AF3">
              <w:rPr>
                <w:rFonts w:ascii="ＭＳ 明朝" w:hAnsi="ＭＳ 明朝"/>
              </w:rPr>
              <w:t xml:space="preserve">  </w:t>
            </w:r>
            <w:r w:rsidRPr="00344AF3">
              <w:rPr>
                <w:rFonts w:ascii="ＭＳ 明朝" w:hAnsi="ＭＳ 明朝" w:hint="eastAsia"/>
              </w:rPr>
              <w:t xml:space="preserve">　　年　　月　　日　　　　第　　　　号</w:t>
            </w:r>
          </w:p>
        </w:tc>
      </w:tr>
      <w:tr w:rsidR="00344AF3" w:rsidRPr="00344AF3" w14:paraId="06C375D6" w14:textId="77777777" w:rsidTr="002C75E6">
        <w:trPr>
          <w:cantSplit/>
          <w:trHeight w:hRule="exact" w:val="789"/>
        </w:trPr>
        <w:tc>
          <w:tcPr>
            <w:tcW w:w="1440" w:type="dxa"/>
            <w:tcBorders>
              <w:top w:val="single" w:sz="4" w:space="0" w:color="0066CC"/>
              <w:left w:val="single" w:sz="4" w:space="0" w:color="0066CC"/>
              <w:bottom w:val="single" w:sz="4" w:space="0" w:color="0066CC"/>
              <w:right w:val="single" w:sz="4" w:space="0" w:color="0066CC"/>
            </w:tcBorders>
          </w:tcPr>
          <w:p w14:paraId="34602D69" w14:textId="77777777" w:rsidR="004C6A53" w:rsidRPr="00344AF3" w:rsidRDefault="004C6A53">
            <w:pPr>
              <w:pStyle w:val="a3"/>
              <w:rPr>
                <w:spacing w:val="0"/>
              </w:rPr>
            </w:pPr>
          </w:p>
          <w:p w14:paraId="68BAD6EE" w14:textId="77777777" w:rsidR="004C6A53" w:rsidRPr="00344AF3" w:rsidRDefault="004C6A53">
            <w:pPr>
              <w:pStyle w:val="a3"/>
              <w:rPr>
                <w:spacing w:val="0"/>
              </w:rPr>
            </w:pPr>
            <w:r w:rsidRPr="00344AF3">
              <w:rPr>
                <w:rFonts w:cs="Times New Roman"/>
                <w:spacing w:val="4"/>
              </w:rPr>
              <w:t xml:space="preserve"> </w:t>
            </w:r>
            <w:r w:rsidRPr="00344AF3">
              <w:rPr>
                <w:rFonts w:ascii="ＭＳ 明朝" w:hAnsi="ＭＳ 明朝" w:hint="eastAsia"/>
                <w:spacing w:val="53"/>
                <w:fitText w:val="1200" w:id="744663816"/>
              </w:rPr>
              <w:t>※備考</w:t>
            </w:r>
            <w:r w:rsidRPr="00344AF3">
              <w:rPr>
                <w:rFonts w:ascii="ＭＳ 明朝" w:hAnsi="ＭＳ 明朝" w:hint="eastAsia"/>
                <w:spacing w:val="1"/>
                <w:fitText w:val="1200" w:id="744663816"/>
              </w:rPr>
              <w:t>欄</w:t>
            </w:r>
          </w:p>
        </w:tc>
        <w:tc>
          <w:tcPr>
            <w:tcW w:w="7916" w:type="dxa"/>
            <w:gridSpan w:val="4"/>
            <w:tcBorders>
              <w:top w:val="single" w:sz="4" w:space="0" w:color="0066CC"/>
              <w:left w:val="single" w:sz="4" w:space="0" w:color="0066CC"/>
              <w:bottom w:val="single" w:sz="4" w:space="0" w:color="0066CC"/>
              <w:right w:val="single" w:sz="4" w:space="0" w:color="0066CC"/>
            </w:tcBorders>
          </w:tcPr>
          <w:p w14:paraId="62D454BB" w14:textId="77777777" w:rsidR="004C6A53" w:rsidRPr="00344AF3" w:rsidRDefault="004C6A53">
            <w:pPr>
              <w:pStyle w:val="a3"/>
              <w:spacing w:before="111"/>
              <w:rPr>
                <w:spacing w:val="0"/>
              </w:rPr>
            </w:pPr>
          </w:p>
        </w:tc>
      </w:tr>
    </w:tbl>
    <w:p w14:paraId="138C3570" w14:textId="77777777" w:rsidR="00DD1FC9" w:rsidRPr="009E5D98" w:rsidRDefault="00DD1FC9">
      <w:pPr>
        <w:pStyle w:val="a3"/>
        <w:spacing w:line="111" w:lineRule="exact"/>
        <w:rPr>
          <w:color w:val="0066CC"/>
          <w:spacing w:val="0"/>
        </w:rPr>
      </w:pPr>
    </w:p>
    <w:p w14:paraId="04EAC0FD" w14:textId="77777777" w:rsidR="00B11862" w:rsidRPr="00B11862" w:rsidRDefault="00B11862" w:rsidP="00EA79F9">
      <w:pPr>
        <w:pStyle w:val="a3"/>
        <w:spacing w:line="240" w:lineRule="auto"/>
        <w:rPr>
          <w:spacing w:val="0"/>
          <w:sz w:val="20"/>
          <w:szCs w:val="20"/>
        </w:rPr>
      </w:pPr>
      <w:r w:rsidRPr="008607F7">
        <w:rPr>
          <w:rFonts w:hint="eastAsia"/>
          <w:spacing w:val="0"/>
          <w:sz w:val="21"/>
          <w:szCs w:val="20"/>
        </w:rPr>
        <w:t>（注意）</w:t>
      </w:r>
    </w:p>
    <w:p w14:paraId="3CFA5F56" w14:textId="77777777" w:rsidR="00B11862" w:rsidRPr="0065542E" w:rsidRDefault="00B11862" w:rsidP="00EA79F9">
      <w:pPr>
        <w:pStyle w:val="a3"/>
        <w:spacing w:line="240" w:lineRule="auto"/>
        <w:rPr>
          <w:spacing w:val="0"/>
          <w:sz w:val="20"/>
          <w:szCs w:val="18"/>
        </w:rPr>
      </w:pPr>
      <w:r w:rsidRPr="0065542E">
        <w:rPr>
          <w:rFonts w:hint="eastAsia"/>
          <w:spacing w:val="0"/>
          <w:sz w:val="20"/>
          <w:szCs w:val="18"/>
        </w:rPr>
        <w:t>１　辞退届の受付日が、児童扶養手当の資格喪失日となります。</w:t>
      </w:r>
    </w:p>
    <w:p w14:paraId="6C282D46" w14:textId="77777777" w:rsidR="0065542E" w:rsidRDefault="00B11862" w:rsidP="00EA79F9">
      <w:pPr>
        <w:pStyle w:val="a3"/>
        <w:spacing w:line="240" w:lineRule="auto"/>
        <w:rPr>
          <w:spacing w:val="0"/>
          <w:sz w:val="20"/>
          <w:szCs w:val="18"/>
        </w:rPr>
      </w:pPr>
      <w:r w:rsidRPr="0065542E">
        <w:rPr>
          <w:rFonts w:hint="eastAsia"/>
          <w:spacing w:val="0"/>
          <w:sz w:val="20"/>
          <w:szCs w:val="18"/>
        </w:rPr>
        <w:t>２　手当が支給されている場合は、資格喪失日の属する月分までの手当が支給されます。</w:t>
      </w:r>
      <w:r w:rsidRPr="0065542E">
        <w:rPr>
          <w:spacing w:val="0"/>
          <w:sz w:val="20"/>
          <w:szCs w:val="18"/>
        </w:rPr>
        <w:cr/>
      </w:r>
      <w:r w:rsidRPr="0065542E">
        <w:rPr>
          <w:rFonts w:hint="eastAsia"/>
          <w:spacing w:val="0"/>
          <w:sz w:val="20"/>
          <w:szCs w:val="18"/>
        </w:rPr>
        <w:t>３　辞退理由が不明瞭な場合は、担当課からご事情を確認させていただくことがあります。</w:t>
      </w:r>
      <w:r w:rsidRPr="0065542E">
        <w:rPr>
          <w:spacing w:val="0"/>
          <w:sz w:val="20"/>
          <w:szCs w:val="18"/>
        </w:rPr>
        <w:cr/>
      </w:r>
      <w:r w:rsidRPr="0065542E">
        <w:rPr>
          <w:rFonts w:hint="eastAsia"/>
          <w:spacing w:val="0"/>
          <w:sz w:val="20"/>
          <w:szCs w:val="18"/>
        </w:rPr>
        <w:t>４　辞退理由が認められない場合は、辞退届を取下げていただくことがあります。</w:t>
      </w:r>
      <w:r w:rsidRPr="0065542E">
        <w:rPr>
          <w:spacing w:val="0"/>
          <w:sz w:val="20"/>
          <w:szCs w:val="18"/>
        </w:rPr>
        <w:cr/>
      </w:r>
      <w:r w:rsidR="0065542E" w:rsidRPr="0065542E">
        <w:rPr>
          <w:rFonts w:hint="eastAsia"/>
          <w:spacing w:val="0"/>
          <w:sz w:val="20"/>
          <w:szCs w:val="18"/>
        </w:rPr>
        <w:t>５　受給資格者本人であることが確認できる書類（マイナンバーカード、運転免許証等）を持参してくださ</w:t>
      </w:r>
    </w:p>
    <w:p w14:paraId="5C5DB7C3" w14:textId="77777777" w:rsidR="0065542E" w:rsidRPr="0065542E" w:rsidRDefault="0065542E" w:rsidP="0065542E">
      <w:pPr>
        <w:pStyle w:val="a3"/>
        <w:spacing w:line="240" w:lineRule="auto"/>
        <w:ind w:firstLineChars="200" w:firstLine="400"/>
        <w:rPr>
          <w:spacing w:val="0"/>
          <w:sz w:val="20"/>
          <w:szCs w:val="18"/>
        </w:rPr>
      </w:pPr>
      <w:r w:rsidRPr="0065542E">
        <w:rPr>
          <w:rFonts w:hint="eastAsia"/>
          <w:spacing w:val="0"/>
          <w:sz w:val="20"/>
          <w:szCs w:val="18"/>
        </w:rPr>
        <w:t>い。</w:t>
      </w:r>
    </w:p>
    <w:p w14:paraId="125F8BE2" w14:textId="77777777" w:rsidR="00B11862" w:rsidRPr="00B11862" w:rsidRDefault="006339C7" w:rsidP="00B11862">
      <w:pPr>
        <w:pStyle w:val="a3"/>
        <w:spacing w:line="240" w:lineRule="auto"/>
        <w:rPr>
          <w:spacing w:val="0"/>
          <w:sz w:val="18"/>
          <w:szCs w:val="18"/>
        </w:rPr>
      </w:pPr>
      <w:r>
        <w:rPr>
          <w:rFonts w:hint="eastAsia"/>
          <w:spacing w:val="0"/>
          <w:sz w:val="18"/>
          <w:szCs w:val="18"/>
        </w:rPr>
        <w:t>※、※※の欄は</w:t>
      </w:r>
      <w:r w:rsidR="000D20A7">
        <w:rPr>
          <w:rFonts w:hint="eastAsia"/>
          <w:spacing w:val="0"/>
          <w:sz w:val="18"/>
          <w:szCs w:val="18"/>
        </w:rPr>
        <w:t>申請者の記入は必要ありません。</w:t>
      </w:r>
    </w:p>
    <w:sectPr w:rsidR="00B11862" w:rsidRPr="00B11862" w:rsidSect="00DD1FC9">
      <w:pgSz w:w="11906" w:h="16838"/>
      <w:pgMar w:top="850" w:right="1134" w:bottom="85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EC54E" w14:textId="77777777" w:rsidR="00B574C5" w:rsidRDefault="00B574C5" w:rsidP="00A969FC">
      <w:r>
        <w:separator/>
      </w:r>
    </w:p>
  </w:endnote>
  <w:endnote w:type="continuationSeparator" w:id="0">
    <w:p w14:paraId="2F0695E9" w14:textId="77777777" w:rsidR="00B574C5" w:rsidRDefault="00B574C5" w:rsidP="00A96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12CA7" w14:textId="77777777" w:rsidR="00B574C5" w:rsidRDefault="00B574C5" w:rsidP="00A969FC">
      <w:r>
        <w:separator/>
      </w:r>
    </w:p>
  </w:footnote>
  <w:footnote w:type="continuationSeparator" w:id="0">
    <w:p w14:paraId="767DFAE5" w14:textId="77777777" w:rsidR="00B574C5" w:rsidRDefault="00B574C5" w:rsidP="00A969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1FC9"/>
    <w:rsid w:val="000142ED"/>
    <w:rsid w:val="00055CA1"/>
    <w:rsid w:val="000D20A7"/>
    <w:rsid w:val="000D655F"/>
    <w:rsid w:val="00176332"/>
    <w:rsid w:val="002A44C6"/>
    <w:rsid w:val="002C75E6"/>
    <w:rsid w:val="00344AF3"/>
    <w:rsid w:val="004C6A53"/>
    <w:rsid w:val="004E6E07"/>
    <w:rsid w:val="005E498F"/>
    <w:rsid w:val="006339C7"/>
    <w:rsid w:val="0065542E"/>
    <w:rsid w:val="006D345B"/>
    <w:rsid w:val="006F271E"/>
    <w:rsid w:val="00792D53"/>
    <w:rsid w:val="00805798"/>
    <w:rsid w:val="00831EF6"/>
    <w:rsid w:val="008607F7"/>
    <w:rsid w:val="008A0BDB"/>
    <w:rsid w:val="009A6D33"/>
    <w:rsid w:val="009E5D98"/>
    <w:rsid w:val="00A969FC"/>
    <w:rsid w:val="00AC425E"/>
    <w:rsid w:val="00B11862"/>
    <w:rsid w:val="00B574C5"/>
    <w:rsid w:val="00BA51EC"/>
    <w:rsid w:val="00C448CD"/>
    <w:rsid w:val="00D61623"/>
    <w:rsid w:val="00D95E4B"/>
    <w:rsid w:val="00DD1FC9"/>
    <w:rsid w:val="00E31BA0"/>
    <w:rsid w:val="00EA79F9"/>
    <w:rsid w:val="00EF38A4"/>
    <w:rsid w:val="00FA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0897D8F"/>
  <w15:docId w15:val="{A7EA70BB-8E1A-429B-B21A-52C1D0BBC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21" w:lineRule="exact"/>
      <w:jc w:val="both"/>
    </w:pPr>
    <w:rPr>
      <w:rFonts w:ascii="Times New Roman" w:hAnsi="Times New Roman" w:cs="ＭＳ 明朝"/>
      <w:spacing w:val="9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A969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969FC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A969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969FC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C75E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C75E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94AB4-E535-42AD-A28D-66F6ADB20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100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古河市役所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JYOHO</dc:creator>
  <cp:lastModifiedBy>URJ7Q5047</cp:lastModifiedBy>
  <cp:revision>4</cp:revision>
  <cp:lastPrinted>2025-09-08T00:25:00Z</cp:lastPrinted>
  <dcterms:created xsi:type="dcterms:W3CDTF">2025-09-08T00:21:00Z</dcterms:created>
  <dcterms:modified xsi:type="dcterms:W3CDTF">2026-08-03T06:56:00Z</dcterms:modified>
</cp:coreProperties>
</file>